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76B5" w14:textId="77777777" w:rsidR="003C4769" w:rsidRDefault="003C4769"/>
    <w:p w14:paraId="2D05D8B8" w14:textId="77777777" w:rsidR="003C4769" w:rsidRDefault="003C4769"/>
    <w:p w14:paraId="5457D1F3" w14:textId="77777777" w:rsidR="003C4769" w:rsidRDefault="003C4769"/>
    <w:p w14:paraId="481E3F94" w14:textId="77777777" w:rsidR="003C4769" w:rsidRDefault="003C4769"/>
    <w:p w14:paraId="4B79E49C" w14:textId="77777777" w:rsidR="003C4769" w:rsidRDefault="003C4769"/>
    <w:tbl>
      <w:tblPr>
        <w:tblStyle w:val="Tabelraster"/>
        <w:tblpPr w:leftFromText="141" w:rightFromText="141" w:vertAnchor="text" w:tblpX="-142" w:tblpY="1"/>
        <w:tblOverlap w:val="never"/>
        <w:tblW w:w="7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890"/>
        <w:gridCol w:w="2116"/>
        <w:gridCol w:w="1664"/>
        <w:gridCol w:w="83"/>
      </w:tblGrid>
      <w:tr w:rsidR="004B42FC" w14:paraId="62DDE6B8" w14:textId="77777777" w:rsidTr="002C0072">
        <w:tc>
          <w:tcPr>
            <w:tcW w:w="3361" w:type="dxa"/>
            <w:gridSpan w:val="2"/>
            <w:vMerge w:val="restart"/>
          </w:tcPr>
          <w:sdt>
            <w:sdtPr>
              <w:rPr>
                <w:rStyle w:val="Referentiegegevens"/>
              </w:rPr>
              <w:alias w:val="Geadresseerde"/>
              <w:tag w:val="fld_brief_geadresseerde_bedrijf"/>
              <w:id w:val="-820496602"/>
              <w:placeholder>
                <w:docPart w:val="5D09AB0526BC4085BBCD9E9D1D693CFA"/>
              </w:placeholder>
              <w:dataBinding w:xpath="/EnexisHuisstijlData[1]/Brief[1]/Geadresseerde[1]/Bedrijfsnaam[1]" w:storeItemID="{6453CC55-180C-4E57-A2E5-5328938314A7}"/>
              <w:text w:multiLine="1"/>
            </w:sdtPr>
            <w:sdtEndPr>
              <w:rPr>
                <w:rStyle w:val="Referentiegegevens"/>
              </w:rPr>
            </w:sdtEndPr>
            <w:sdtContent>
              <w:p w14:paraId="1E441854" w14:textId="77777777" w:rsidR="004B42FC" w:rsidRPr="003C4769" w:rsidRDefault="004B42FC" w:rsidP="002C0072">
                <w:pPr>
                  <w:pStyle w:val="Brieftekst"/>
                  <w:jc w:val="left"/>
                  <w:rPr>
                    <w:sz w:val="20"/>
                  </w:rPr>
                </w:pPr>
                <w:r w:rsidRPr="00245F62">
                  <w:rPr>
                    <w:rStyle w:val="Referentiegegevens"/>
                  </w:rPr>
                  <w:t xml:space="preserve">Geadresseerde </w:t>
                </w:r>
                <w:r>
                  <w:rPr>
                    <w:rStyle w:val="Referentiegegevens"/>
                  </w:rPr>
                  <w:br/>
                </w:r>
                <w:r>
                  <w:rPr>
                    <w:rStyle w:val="Referentiegegevens"/>
                  </w:rPr>
                  <w:br/>
                </w:r>
                <w:r>
                  <w:rPr>
                    <w:rStyle w:val="Referentiegegevens"/>
                  </w:rPr>
                  <w:br/>
                </w:r>
              </w:p>
            </w:sdtContent>
          </w:sdt>
        </w:tc>
        <w:tc>
          <w:tcPr>
            <w:tcW w:w="2116" w:type="dxa"/>
            <w:vMerge w:val="restart"/>
          </w:tcPr>
          <w:p w14:paraId="35661852" w14:textId="77777777" w:rsidR="004B42FC" w:rsidRDefault="004B42FC" w:rsidP="002C0072">
            <w:pPr>
              <w:pStyle w:val="Koptekst"/>
              <w:tabs>
                <w:tab w:val="clear" w:pos="4513"/>
                <w:tab w:val="left" w:pos="2770"/>
              </w:tabs>
            </w:pPr>
          </w:p>
        </w:tc>
        <w:tc>
          <w:tcPr>
            <w:tcW w:w="1747" w:type="dxa"/>
            <w:gridSpan w:val="2"/>
          </w:tcPr>
          <w:p w14:paraId="28BFD868" w14:textId="77777777" w:rsidR="004B42FC" w:rsidRPr="00800EF0" w:rsidRDefault="004B42FC" w:rsidP="002C0072">
            <w:pPr>
              <w:pStyle w:val="Koptekst"/>
              <w:tabs>
                <w:tab w:val="clear" w:pos="4513"/>
                <w:tab w:val="left" w:pos="2770"/>
              </w:tabs>
              <w:rPr>
                <w:color w:val="6B8ED0" w:themeColor="accent5" w:themeShade="BF"/>
                <w:sz w:val="18"/>
                <w:szCs w:val="20"/>
                <w:highlight w:val="yellow"/>
              </w:rPr>
            </w:pPr>
          </w:p>
        </w:tc>
      </w:tr>
      <w:tr w:rsidR="004B42FC" w14:paraId="7B8827F2" w14:textId="77777777" w:rsidTr="002C0072">
        <w:trPr>
          <w:trHeight w:val="70"/>
        </w:trPr>
        <w:tc>
          <w:tcPr>
            <w:tcW w:w="3361" w:type="dxa"/>
            <w:gridSpan w:val="2"/>
            <w:vMerge/>
          </w:tcPr>
          <w:p w14:paraId="75E911FC" w14:textId="77777777" w:rsidR="004B42FC" w:rsidRDefault="004B42FC" w:rsidP="002C0072">
            <w:pPr>
              <w:pStyle w:val="Koptekst"/>
              <w:tabs>
                <w:tab w:val="clear" w:pos="4513"/>
                <w:tab w:val="left" w:pos="2770"/>
              </w:tabs>
            </w:pPr>
          </w:p>
        </w:tc>
        <w:tc>
          <w:tcPr>
            <w:tcW w:w="2116" w:type="dxa"/>
            <w:vMerge/>
          </w:tcPr>
          <w:p w14:paraId="0963D508" w14:textId="77777777" w:rsidR="004B42FC" w:rsidRDefault="004B42FC" w:rsidP="002C0072">
            <w:pPr>
              <w:pStyle w:val="Koptekst"/>
              <w:tabs>
                <w:tab w:val="clear" w:pos="4513"/>
                <w:tab w:val="left" w:pos="2770"/>
              </w:tabs>
            </w:pPr>
          </w:p>
        </w:tc>
        <w:tc>
          <w:tcPr>
            <w:tcW w:w="1747" w:type="dxa"/>
            <w:gridSpan w:val="2"/>
          </w:tcPr>
          <w:p w14:paraId="55F03759" w14:textId="77777777" w:rsidR="004B42FC" w:rsidRPr="00800EF0" w:rsidRDefault="004B42FC" w:rsidP="002C0072">
            <w:pPr>
              <w:rPr>
                <w:color w:val="6B8ED0" w:themeColor="accent5" w:themeShade="BF"/>
                <w:sz w:val="18"/>
                <w:szCs w:val="20"/>
                <w:highlight w:val="yellow"/>
              </w:rPr>
            </w:pPr>
          </w:p>
        </w:tc>
      </w:tr>
      <w:tr w:rsidR="004B42FC" w14:paraId="18274FF8" w14:textId="77777777" w:rsidTr="002C0072">
        <w:trPr>
          <w:trHeight w:val="70"/>
        </w:trPr>
        <w:tc>
          <w:tcPr>
            <w:tcW w:w="3361" w:type="dxa"/>
            <w:gridSpan w:val="2"/>
          </w:tcPr>
          <w:p w14:paraId="31716E38" w14:textId="77777777" w:rsidR="004B42FC" w:rsidRDefault="004B42FC" w:rsidP="002C0072">
            <w:pPr>
              <w:pStyle w:val="Koptekst"/>
              <w:tabs>
                <w:tab w:val="clear" w:pos="4513"/>
                <w:tab w:val="left" w:pos="2770"/>
              </w:tabs>
            </w:pPr>
          </w:p>
          <w:p w14:paraId="679E2532" w14:textId="77777777" w:rsidR="004B42FC" w:rsidRDefault="004B42FC" w:rsidP="002C0072">
            <w:pPr>
              <w:pStyle w:val="Koptekst"/>
              <w:tabs>
                <w:tab w:val="clear" w:pos="4513"/>
                <w:tab w:val="left" w:pos="2770"/>
              </w:tabs>
            </w:pPr>
          </w:p>
        </w:tc>
        <w:tc>
          <w:tcPr>
            <w:tcW w:w="2116" w:type="dxa"/>
          </w:tcPr>
          <w:p w14:paraId="3905DA9D" w14:textId="77777777" w:rsidR="004B42FC" w:rsidRDefault="004B42FC" w:rsidP="002C0072">
            <w:pPr>
              <w:pStyle w:val="Koptekst"/>
              <w:tabs>
                <w:tab w:val="clear" w:pos="4513"/>
                <w:tab w:val="left" w:pos="2770"/>
              </w:tabs>
            </w:pPr>
          </w:p>
        </w:tc>
        <w:tc>
          <w:tcPr>
            <w:tcW w:w="1747" w:type="dxa"/>
            <w:gridSpan w:val="2"/>
          </w:tcPr>
          <w:p w14:paraId="30A07EA5" w14:textId="77777777" w:rsidR="004B42FC" w:rsidRPr="003C4769" w:rsidRDefault="004B42FC" w:rsidP="002C0072">
            <w:pPr>
              <w:rPr>
                <w:sz w:val="18"/>
                <w:szCs w:val="20"/>
              </w:rPr>
            </w:pPr>
          </w:p>
        </w:tc>
      </w:tr>
      <w:tr w:rsidR="004B42FC" w14:paraId="3CE131F2" w14:textId="77777777" w:rsidTr="002C0072">
        <w:trPr>
          <w:gridAfter w:val="1"/>
          <w:wAfter w:w="83" w:type="dxa"/>
        </w:trPr>
        <w:tc>
          <w:tcPr>
            <w:tcW w:w="1471" w:type="dxa"/>
          </w:tcPr>
          <w:p w14:paraId="37339045" w14:textId="77777777" w:rsidR="004B42FC" w:rsidRPr="00FD54AA" w:rsidRDefault="004B42FC" w:rsidP="002C0072">
            <w:pPr>
              <w:pStyle w:val="Koptekst"/>
              <w:tabs>
                <w:tab w:val="clear" w:pos="4513"/>
                <w:tab w:val="left" w:pos="2770"/>
              </w:tabs>
              <w:rPr>
                <w:sz w:val="18"/>
                <w:szCs w:val="20"/>
              </w:rPr>
            </w:pPr>
            <w:r w:rsidRPr="00FD54AA">
              <w:rPr>
                <w:sz w:val="18"/>
                <w:szCs w:val="20"/>
              </w:rPr>
              <w:t>Datum:</w:t>
            </w:r>
          </w:p>
        </w:tc>
        <w:sdt>
          <w:sdtPr>
            <w:rPr>
              <w:rStyle w:val="Referentiegegevens"/>
              <w:rFonts w:ascii="Verdana" w:hAnsi="Verdana"/>
              <w:color w:val="6B8ED0" w:themeColor="accent5" w:themeShade="BF"/>
            </w:rPr>
            <w:alias w:val="datum"/>
            <w:tag w:val="fld_brief_datum"/>
            <w:id w:val="-1719044710"/>
            <w:placeholder>
              <w:docPart w:val="B273386ABCCC43EC908F092DCC1DB075"/>
            </w:placeholder>
            <w:showingPlcHdr/>
            <w:dataBinding w:xpath="/EnexisHuisstijlData[1]/Brief[1]/Algemeen[1]/Datum[1]" w:storeItemID="{6453CC55-180C-4E57-A2E5-5328938314A7}"/>
            <w:date w:fullDate="2016-11-23T00:00:00Z">
              <w:dateFormat w:val="dddd d MMMM yyyy"/>
              <w:lid w:val="nl-NL"/>
              <w:storeMappedDataAs w:val="dateTime"/>
              <w:calendar w:val="gregorian"/>
            </w:date>
          </w:sdtPr>
          <w:sdtEndPr>
            <w:rPr>
              <w:rStyle w:val="Referentiegegevens"/>
            </w:rPr>
          </w:sdtEndPr>
          <w:sdtContent>
            <w:tc>
              <w:tcPr>
                <w:tcW w:w="5670" w:type="dxa"/>
                <w:gridSpan w:val="3"/>
              </w:tcPr>
              <w:p w14:paraId="5032833A" w14:textId="77777777" w:rsidR="004B42FC" w:rsidRPr="00245F62" w:rsidRDefault="004B42FC" w:rsidP="002C0072">
                <w:pPr>
                  <w:pStyle w:val="Koptekst"/>
                  <w:tabs>
                    <w:tab w:val="clear" w:pos="4513"/>
                    <w:tab w:val="left" w:pos="2770"/>
                  </w:tabs>
                  <w:rPr>
                    <w:color w:val="6B8ED0" w:themeColor="accent5" w:themeShade="BF"/>
                  </w:rPr>
                </w:pPr>
                <w:r w:rsidRPr="00FD54AA">
                  <w:rPr>
                    <w:rStyle w:val="Referentiegegevens"/>
                    <w:rFonts w:cs="Open Sans"/>
                    <w:color w:val="6B8ED0" w:themeColor="accent5" w:themeShade="BF"/>
                  </w:rPr>
                  <w:t>Datum brief</w:t>
                </w:r>
              </w:p>
            </w:tc>
          </w:sdtContent>
        </w:sdt>
      </w:tr>
      <w:tr w:rsidR="004B42FC" w14:paraId="09E6F88C" w14:textId="77777777" w:rsidTr="002C0072">
        <w:trPr>
          <w:gridAfter w:val="1"/>
          <w:wAfter w:w="83" w:type="dxa"/>
        </w:trPr>
        <w:tc>
          <w:tcPr>
            <w:tcW w:w="1471" w:type="dxa"/>
          </w:tcPr>
          <w:p w14:paraId="2645DDA4" w14:textId="77777777" w:rsidR="004B42FC" w:rsidRPr="00FD54AA" w:rsidRDefault="004B42FC" w:rsidP="002C0072">
            <w:pPr>
              <w:pStyle w:val="Koptekst"/>
              <w:tabs>
                <w:tab w:val="clear" w:pos="4513"/>
                <w:tab w:val="left" w:pos="2770"/>
              </w:tabs>
              <w:rPr>
                <w:sz w:val="18"/>
                <w:szCs w:val="20"/>
              </w:rPr>
            </w:pPr>
            <w:r w:rsidRPr="00FD54AA">
              <w:rPr>
                <w:sz w:val="18"/>
                <w:szCs w:val="20"/>
              </w:rPr>
              <w:t>Classificatie:</w:t>
            </w:r>
          </w:p>
        </w:tc>
        <w:tc>
          <w:tcPr>
            <w:tcW w:w="5670" w:type="dxa"/>
            <w:gridSpan w:val="3"/>
          </w:tcPr>
          <w:p w14:paraId="6154B66A" w14:textId="6501487B" w:rsidR="004B42FC" w:rsidRPr="00245F62" w:rsidRDefault="00A2045D" w:rsidP="002C0072">
            <w:pPr>
              <w:pStyle w:val="Koptekst"/>
              <w:tabs>
                <w:tab w:val="clear" w:pos="4513"/>
                <w:tab w:val="left" w:pos="2770"/>
              </w:tabs>
              <w:rPr>
                <w:rStyle w:val="Referentiegegevens"/>
                <w:rFonts w:ascii="Verdana" w:hAnsi="Verdana"/>
                <w:color w:val="6B8ED0" w:themeColor="accent5" w:themeShade="BF"/>
              </w:rPr>
            </w:pPr>
            <w:sdt>
              <w:sdtPr>
                <w:rPr>
                  <w:rStyle w:val="Rubricering"/>
                  <w:rFonts w:cs="Open Sans"/>
                  <w:b w:val="0"/>
                  <w:bCs/>
                  <w:color w:val="6B8ED0" w:themeColor="accent5" w:themeShade="BF"/>
                  <w:sz w:val="18"/>
                  <w:szCs w:val="20"/>
                </w:rPr>
                <w:alias w:val="Classificatie"/>
                <w:tag w:val="Classificatie"/>
                <w:id w:val="-36438997"/>
                <w:placeholder>
                  <w:docPart w:val="936ABB9981A24EB4AA2DB95E271C2719"/>
                </w:placeholder>
                <w:comboBox>
                  <w:listItem w:displayText="Publiek" w:value="Publiek"/>
                  <w:listItem w:displayText="Intern" w:value="Intern"/>
                  <w:listItem w:displayText="Vertrouwelijk" w:value="Vertrouwelijk"/>
                  <w:listItem w:displayText=" " w:value=" "/>
                </w:comboBox>
              </w:sdtPr>
              <w:sdtEndPr>
                <w:rPr>
                  <w:rStyle w:val="Rubricering"/>
                </w:rPr>
              </w:sdtEndPr>
              <w:sdtContent>
                <w:r w:rsidR="00BB1B54">
                  <w:rPr>
                    <w:rStyle w:val="Rubricering"/>
                    <w:rFonts w:cs="Open Sans"/>
                    <w:b w:val="0"/>
                    <w:bCs/>
                    <w:color w:val="6B8ED0" w:themeColor="accent5" w:themeShade="BF"/>
                    <w:sz w:val="18"/>
                    <w:szCs w:val="20"/>
                  </w:rPr>
                  <w:t>Vertrouwelijk</w:t>
                </w:r>
              </w:sdtContent>
            </w:sdt>
          </w:p>
        </w:tc>
      </w:tr>
      <w:tr w:rsidR="004B42FC" w14:paraId="36C2490E" w14:textId="77777777" w:rsidTr="002C0072">
        <w:trPr>
          <w:gridAfter w:val="1"/>
          <w:wAfter w:w="83" w:type="dxa"/>
        </w:trPr>
        <w:tc>
          <w:tcPr>
            <w:tcW w:w="1471" w:type="dxa"/>
          </w:tcPr>
          <w:p w14:paraId="7CD9C5E2" w14:textId="77777777" w:rsidR="004B42FC" w:rsidRPr="00FD54AA" w:rsidRDefault="004B42FC" w:rsidP="002C0072">
            <w:pPr>
              <w:pStyle w:val="Koptekst"/>
              <w:tabs>
                <w:tab w:val="clear" w:pos="4513"/>
                <w:tab w:val="left" w:pos="2770"/>
              </w:tabs>
              <w:rPr>
                <w:sz w:val="18"/>
                <w:szCs w:val="20"/>
              </w:rPr>
            </w:pPr>
            <w:r w:rsidRPr="00FD54AA">
              <w:rPr>
                <w:sz w:val="18"/>
                <w:szCs w:val="20"/>
              </w:rPr>
              <w:t>Onderwerp:</w:t>
            </w:r>
          </w:p>
        </w:tc>
        <w:tc>
          <w:tcPr>
            <w:tcW w:w="5670" w:type="dxa"/>
            <w:gridSpan w:val="3"/>
          </w:tcPr>
          <w:p w14:paraId="498963B1" w14:textId="7D2C455E" w:rsidR="004B42FC" w:rsidRPr="00245F62" w:rsidRDefault="00A2045D" w:rsidP="002C0072">
            <w:pPr>
              <w:pStyle w:val="Koptekst"/>
              <w:tabs>
                <w:tab w:val="clear" w:pos="4513"/>
                <w:tab w:val="left" w:pos="2770"/>
              </w:tabs>
              <w:rPr>
                <w:rStyle w:val="Referentiegegevens"/>
                <w:color w:val="6B8ED0" w:themeColor="accent5" w:themeShade="BF"/>
              </w:rPr>
            </w:pPr>
            <w:sdt>
              <w:sdtPr>
                <w:rPr>
                  <w:rStyle w:val="Referentiegegevens"/>
                  <w:rFonts w:ascii="Verdana" w:hAnsi="Verdana"/>
                  <w:color w:val="6B8ED0" w:themeColor="accent5" w:themeShade="BF"/>
                </w:rPr>
                <w:alias w:val="Onderwerp"/>
                <w:tag w:val="fld_brief_onderwerp"/>
                <w:id w:val="1437787353"/>
                <w:placeholder>
                  <w:docPart w:val="190B81D9E3CD49DD9A03925430980623"/>
                </w:placeholder>
                <w:dataBinding w:xpath="/EnexisHuisstijlData[1]/Brief[1]/Algemeen[1]/Onderwerp[1]" w:storeItemID="{6453CC55-180C-4E57-A2E5-5328938314A7}"/>
                <w:text/>
              </w:sdtPr>
              <w:sdtEndPr>
                <w:rPr>
                  <w:rStyle w:val="Referentiegegevens"/>
                </w:rPr>
              </w:sdtEndPr>
              <w:sdtContent>
                <w:r w:rsidR="000C3C95">
                  <w:rPr>
                    <w:rStyle w:val="Referentiegegevens"/>
                    <w:rFonts w:ascii="Verdana" w:hAnsi="Verdana"/>
                    <w:color w:val="6B8ED0" w:themeColor="accent5" w:themeShade="BF"/>
                  </w:rPr>
                  <w:t>Volmacht</w:t>
                </w:r>
              </w:sdtContent>
            </w:sdt>
          </w:p>
        </w:tc>
      </w:tr>
    </w:tbl>
    <w:p w14:paraId="56796A10" w14:textId="77777777" w:rsidR="003C4769" w:rsidRDefault="00F62459">
      <w:r>
        <w:br w:type="textWrapping" w:clear="all"/>
      </w:r>
    </w:p>
    <w:p w14:paraId="0AE6C8B3" w14:textId="77777777" w:rsidR="003C4769" w:rsidRDefault="003C4769"/>
    <w:p w14:paraId="52AE292F" w14:textId="77777777" w:rsidR="003C4769" w:rsidRDefault="003C4769">
      <w:pPr>
        <w:sectPr w:rsidR="003C4769" w:rsidSect="00ED101C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6EC5B7" w14:textId="77777777" w:rsidR="003C4769" w:rsidRDefault="003C4769"/>
    <w:p w14:paraId="7AA3EEEB" w14:textId="2FE1A163" w:rsidR="00245F62" w:rsidRPr="00245F62" w:rsidRDefault="00A2045D" w:rsidP="00245F62">
      <w:pPr>
        <w:rPr>
          <w:rStyle w:val="Rubricering"/>
        </w:rPr>
      </w:pPr>
      <w:sdt>
        <w:sdtPr>
          <w:rPr>
            <w:rStyle w:val="Rubricering"/>
          </w:rPr>
          <w:alias w:val="Aanhef"/>
          <w:tag w:val="Aanhef"/>
          <w:id w:val="-289589458"/>
          <w:placeholder>
            <w:docPart w:val="29D860D1115743009531252F89836E9F"/>
          </w:placeholder>
          <w:comboBox>
            <w:listItem w:displayText="Beste," w:value="Beste,"/>
            <w:listItem w:displayText="Geachte heer/mevrouw," w:value="Geachte heer/mevrouw,"/>
            <w:listItem w:displayText="Geachte heer," w:value="Geachte heer,"/>
            <w:listItem w:displayText="Geachte mevrouw," w:value="Geachte mevrouw,"/>
          </w:comboBox>
        </w:sdtPr>
        <w:sdtEndPr>
          <w:rPr>
            <w:rStyle w:val="Rubricering"/>
          </w:rPr>
        </w:sdtEndPr>
        <w:sdtContent>
          <w:r w:rsidR="00F62459">
            <w:rPr>
              <w:rStyle w:val="Rubricering"/>
            </w:rPr>
            <w:t>Beste</w:t>
          </w:r>
          <w:r w:rsidR="00BB1B54">
            <w:rPr>
              <w:rStyle w:val="Rubricering"/>
            </w:rPr>
            <w:t xml:space="preserve"> heer/mevrouw</w:t>
          </w:r>
          <w:r w:rsidR="00245F62" w:rsidRPr="00245F62">
            <w:rPr>
              <w:rStyle w:val="Rubricering"/>
            </w:rPr>
            <w:t>,</w:t>
          </w:r>
        </w:sdtContent>
      </w:sdt>
    </w:p>
    <w:p w14:paraId="7E11ADDF" w14:textId="77777777" w:rsidR="00245F62" w:rsidRPr="00227D57" w:rsidRDefault="00245F62" w:rsidP="00245F62">
      <w:pPr>
        <w:rPr>
          <w:rFonts w:ascii="Verdana" w:hAnsi="Verdana"/>
        </w:rPr>
      </w:pPr>
    </w:p>
    <w:p w14:paraId="02940B2B" w14:textId="24A9FC08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Naar aanleiding van jouw verzoek vragen wij je vriendelijk om onderstaande volmacht in te vullen.</w:t>
      </w:r>
    </w:p>
    <w:p w14:paraId="4DEE32D5" w14:textId="77777777" w:rsidR="001009B4" w:rsidRPr="00901BE6" w:rsidRDefault="001009B4" w:rsidP="001009B4">
      <w:pPr>
        <w:rPr>
          <w:rFonts w:cs="Open Sans"/>
          <w:b/>
          <w:bCs/>
        </w:rPr>
      </w:pPr>
    </w:p>
    <w:p w14:paraId="047D1EC8" w14:textId="77777777" w:rsidR="001009B4" w:rsidRPr="00901BE6" w:rsidRDefault="001009B4" w:rsidP="001009B4">
      <w:pPr>
        <w:rPr>
          <w:rFonts w:cs="Open Sans"/>
          <w:b/>
          <w:bCs/>
        </w:rPr>
      </w:pPr>
      <w:r w:rsidRPr="00901BE6">
        <w:rPr>
          <w:rFonts w:cs="Open Sans"/>
          <w:b/>
          <w:bCs/>
        </w:rPr>
        <w:t>Volmachtgever</w:t>
      </w:r>
    </w:p>
    <w:p w14:paraId="4F128DF0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Naam:</w:t>
      </w:r>
    </w:p>
    <w:p w14:paraId="15DC1243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Adres:</w:t>
      </w:r>
    </w:p>
    <w:p w14:paraId="36B555FA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Postcode:</w:t>
      </w:r>
    </w:p>
    <w:p w14:paraId="76B73DD6" w14:textId="0D3CA784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Plaats:</w:t>
      </w:r>
    </w:p>
    <w:p w14:paraId="341A6A4F" w14:textId="4620E328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Volledige naam tekenbevoegde:</w:t>
      </w:r>
    </w:p>
    <w:p w14:paraId="0C07E7CB" w14:textId="77777777" w:rsidR="000823EE" w:rsidRDefault="000823EE" w:rsidP="001009B4">
      <w:pPr>
        <w:rPr>
          <w:rFonts w:cs="Open Sans"/>
        </w:rPr>
      </w:pPr>
    </w:p>
    <w:p w14:paraId="746D2101" w14:textId="6AF31F62" w:rsidR="001009B4" w:rsidRPr="000823EE" w:rsidRDefault="001009B4" w:rsidP="001009B4">
      <w:pPr>
        <w:rPr>
          <w:rFonts w:cs="Open Sans"/>
          <w:b/>
          <w:bCs/>
        </w:rPr>
      </w:pPr>
      <w:r w:rsidRPr="000823EE">
        <w:rPr>
          <w:rFonts w:cs="Open Sans"/>
          <w:b/>
          <w:bCs/>
        </w:rPr>
        <w:t>Gevolmachtigde</w:t>
      </w:r>
    </w:p>
    <w:p w14:paraId="19980812" w14:textId="538759B1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Naam:</w:t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Pr="00901BE6">
        <w:rPr>
          <w:rFonts w:cs="Open Sans"/>
        </w:rPr>
        <w:t xml:space="preserve">Fudura B.V. </w:t>
      </w:r>
    </w:p>
    <w:p w14:paraId="787A52CF" w14:textId="2901C82C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Adres:</w:t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="006F5741">
        <w:rPr>
          <w:rFonts w:cs="Open Sans"/>
        </w:rPr>
        <w:t xml:space="preserve">Hanzeallee </w:t>
      </w:r>
      <w:r w:rsidR="000C3C95">
        <w:rPr>
          <w:rFonts w:cs="Open Sans"/>
        </w:rPr>
        <w:t>2</w:t>
      </w:r>
    </w:p>
    <w:p w14:paraId="07C7B8DA" w14:textId="1F271FBB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Postcode:</w:t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Pr="00901BE6">
        <w:rPr>
          <w:rFonts w:cs="Open Sans"/>
        </w:rPr>
        <w:t>801</w:t>
      </w:r>
      <w:r w:rsidR="006F5741">
        <w:rPr>
          <w:rFonts w:cs="Open Sans"/>
        </w:rPr>
        <w:t>7</w:t>
      </w:r>
      <w:r w:rsidRPr="00901BE6">
        <w:rPr>
          <w:rFonts w:cs="Open Sans"/>
        </w:rPr>
        <w:t xml:space="preserve"> </w:t>
      </w:r>
      <w:r w:rsidR="006F5741">
        <w:rPr>
          <w:rFonts w:cs="Open Sans"/>
        </w:rPr>
        <w:t>KZ</w:t>
      </w:r>
    </w:p>
    <w:p w14:paraId="140B3B2B" w14:textId="5ED574E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Plaats:</w:t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Pr="00901BE6">
        <w:rPr>
          <w:rFonts w:cs="Open Sans"/>
        </w:rPr>
        <w:t xml:space="preserve">Zwolle </w:t>
      </w:r>
    </w:p>
    <w:p w14:paraId="0DE9AE66" w14:textId="4A9E42FD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KVK-nummer:</w:t>
      </w:r>
      <w:r w:rsidR="000823EE">
        <w:rPr>
          <w:rFonts w:cs="Open Sans"/>
        </w:rPr>
        <w:tab/>
      </w:r>
      <w:r w:rsidR="000823EE">
        <w:rPr>
          <w:rFonts w:cs="Open Sans"/>
        </w:rPr>
        <w:tab/>
      </w:r>
      <w:r w:rsidRPr="00901BE6">
        <w:rPr>
          <w:rFonts w:cs="Open Sans"/>
        </w:rPr>
        <w:t>17138144</w:t>
      </w:r>
    </w:p>
    <w:p w14:paraId="2F9F6AE6" w14:textId="77777777" w:rsidR="000823EE" w:rsidRDefault="000823EE" w:rsidP="001009B4">
      <w:pPr>
        <w:rPr>
          <w:rFonts w:cs="Open Sans"/>
        </w:rPr>
      </w:pPr>
    </w:p>
    <w:p w14:paraId="58D4475C" w14:textId="347CB7AE" w:rsidR="001009B4" w:rsidRPr="000823EE" w:rsidRDefault="001009B4" w:rsidP="001009B4">
      <w:pPr>
        <w:rPr>
          <w:rFonts w:cs="Open Sans"/>
          <w:b/>
          <w:bCs/>
        </w:rPr>
      </w:pPr>
      <w:r w:rsidRPr="000823EE">
        <w:rPr>
          <w:rFonts w:cs="Open Sans"/>
          <w:b/>
          <w:bCs/>
        </w:rPr>
        <w:t>Aansluiting(en)</w:t>
      </w:r>
    </w:p>
    <w:p w14:paraId="62C27920" w14:textId="77777777" w:rsidR="001009B4" w:rsidRPr="00A2045D" w:rsidRDefault="001009B4" w:rsidP="001009B4">
      <w:pPr>
        <w:rPr>
          <w:rFonts w:cs="Open Sans"/>
          <w:highlight w:val="yellow"/>
        </w:rPr>
      </w:pPr>
      <w:r w:rsidRPr="00A2045D">
        <w:rPr>
          <w:rFonts w:cs="Open Sans"/>
          <w:highlight w:val="yellow"/>
        </w:rPr>
        <w:t xml:space="preserve">Aansluitadres: </w:t>
      </w:r>
    </w:p>
    <w:p w14:paraId="59AD9F42" w14:textId="77777777" w:rsidR="001009B4" w:rsidRPr="00A2045D" w:rsidRDefault="001009B4" w:rsidP="001009B4">
      <w:pPr>
        <w:rPr>
          <w:rFonts w:cs="Open Sans"/>
          <w:highlight w:val="yellow"/>
        </w:rPr>
      </w:pPr>
      <w:r w:rsidRPr="00A2045D">
        <w:rPr>
          <w:rFonts w:cs="Open Sans"/>
          <w:highlight w:val="yellow"/>
        </w:rPr>
        <w:t>EAN:</w:t>
      </w:r>
    </w:p>
    <w:p w14:paraId="74C3909F" w14:textId="77777777" w:rsidR="001009B4" w:rsidRPr="00901BE6" w:rsidRDefault="001009B4" w:rsidP="001009B4">
      <w:pPr>
        <w:rPr>
          <w:rFonts w:cs="Open Sans"/>
        </w:rPr>
      </w:pPr>
      <w:r w:rsidRPr="00BB1B54">
        <w:rPr>
          <w:rFonts w:cs="Open Sans"/>
          <w:highlight w:val="yellow"/>
        </w:rPr>
        <w:t>Aansluitadres:</w:t>
      </w:r>
      <w:r w:rsidRPr="00901BE6">
        <w:rPr>
          <w:rFonts w:cs="Open Sans"/>
        </w:rPr>
        <w:t xml:space="preserve"> </w:t>
      </w:r>
    </w:p>
    <w:p w14:paraId="0D902850" w14:textId="77777777" w:rsidR="001009B4" w:rsidRPr="00901BE6" w:rsidRDefault="001009B4" w:rsidP="001009B4">
      <w:pPr>
        <w:rPr>
          <w:rFonts w:cs="Open Sans"/>
        </w:rPr>
      </w:pPr>
      <w:r w:rsidRPr="00BB1B54">
        <w:rPr>
          <w:rFonts w:cs="Open Sans"/>
          <w:highlight w:val="yellow"/>
        </w:rPr>
        <w:t>EAN</w:t>
      </w:r>
      <w:r w:rsidRPr="00901BE6">
        <w:rPr>
          <w:rFonts w:cs="Open Sans"/>
        </w:rPr>
        <w:t>:</w:t>
      </w:r>
    </w:p>
    <w:p w14:paraId="2AF58FED" w14:textId="77777777" w:rsidR="000823EE" w:rsidRDefault="000823EE" w:rsidP="001009B4">
      <w:pPr>
        <w:rPr>
          <w:rFonts w:cs="Open Sans"/>
        </w:rPr>
      </w:pPr>
    </w:p>
    <w:p w14:paraId="6E6744F9" w14:textId="11D4C77C" w:rsidR="001009B4" w:rsidRPr="000823EE" w:rsidRDefault="001009B4" w:rsidP="001009B4">
      <w:pPr>
        <w:rPr>
          <w:rFonts w:cs="Open Sans"/>
          <w:b/>
          <w:bCs/>
        </w:rPr>
      </w:pPr>
      <w:r w:rsidRPr="000823EE">
        <w:rPr>
          <w:rFonts w:cs="Open Sans"/>
          <w:b/>
          <w:bCs/>
        </w:rPr>
        <w:t>Handelingen</w:t>
      </w:r>
    </w:p>
    <w:p w14:paraId="0ACE0257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 xml:space="preserve">Te dezen rechtsgeldig vertegenwoordigd door de heer/mevrouw </w:t>
      </w:r>
      <w:r w:rsidRPr="006F5741">
        <w:rPr>
          <w:rFonts w:cs="Open Sans"/>
          <w:highlight w:val="yellow"/>
        </w:rPr>
        <w:t>&lt;naam&gt;</w:t>
      </w:r>
      <w:r w:rsidRPr="00901BE6">
        <w:rPr>
          <w:rFonts w:cs="Open Sans"/>
        </w:rPr>
        <w:t xml:space="preserve">, </w:t>
      </w:r>
      <w:r w:rsidRPr="006F5741">
        <w:rPr>
          <w:rFonts w:cs="Open Sans"/>
          <w:highlight w:val="yellow"/>
        </w:rPr>
        <w:t>&lt;functie&gt;</w:t>
      </w:r>
    </w:p>
    <w:p w14:paraId="1C3C7D14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 xml:space="preserve">machtigt hierbij Fudura B.V. om ten behoeve van de hierboven genoemde aansluitingen </w:t>
      </w:r>
    </w:p>
    <w:p w14:paraId="4DDE831A" w14:textId="77777777" w:rsidR="000C3C95" w:rsidRDefault="001009B4" w:rsidP="001009B4">
      <w:pPr>
        <w:rPr>
          <w:rFonts w:cs="Open Sans"/>
        </w:rPr>
      </w:pPr>
      <w:r w:rsidRPr="00901BE6">
        <w:rPr>
          <w:rFonts w:cs="Open Sans"/>
        </w:rPr>
        <w:t>en in naam van de Volmachtgever de navolgende (rechts)handelingen te verrichten:</w:t>
      </w:r>
    </w:p>
    <w:p w14:paraId="4A8C073B" w14:textId="6BB77021" w:rsidR="001009B4" w:rsidRDefault="001009B4" w:rsidP="000C3C95">
      <w:pPr>
        <w:pStyle w:val="Lijstalinea"/>
        <w:numPr>
          <w:ilvl w:val="0"/>
          <w:numId w:val="14"/>
        </w:numPr>
        <w:rPr>
          <w:rFonts w:cs="Open Sans"/>
        </w:rPr>
      </w:pPr>
      <w:r w:rsidRPr="000C3C95">
        <w:rPr>
          <w:rFonts w:cs="Open Sans"/>
        </w:rPr>
        <w:lastRenderedPageBreak/>
        <w:t>(kopieën van) meetovereenkomsten op te vragen inclusief looptijden en eerst</w:t>
      </w:r>
      <w:r w:rsidR="000C3C95" w:rsidRPr="000C3C95">
        <w:rPr>
          <w:rFonts w:cs="Open Sans"/>
        </w:rPr>
        <w:t xml:space="preserve"> </w:t>
      </w:r>
      <w:r w:rsidRPr="000C3C95">
        <w:rPr>
          <w:rFonts w:cs="Open Sans"/>
        </w:rPr>
        <w:t>mogelijke switchdatum;</w:t>
      </w:r>
    </w:p>
    <w:p w14:paraId="78FE475C" w14:textId="2CBCF9A1" w:rsidR="001009B4" w:rsidRPr="000C3C95" w:rsidRDefault="001009B4" w:rsidP="000C3C95">
      <w:pPr>
        <w:pStyle w:val="Lijstalinea"/>
        <w:numPr>
          <w:ilvl w:val="0"/>
          <w:numId w:val="14"/>
        </w:numPr>
        <w:rPr>
          <w:rFonts w:cs="Open Sans"/>
        </w:rPr>
      </w:pPr>
      <w:r w:rsidRPr="000C3C95">
        <w:rPr>
          <w:rFonts w:cs="Open Sans"/>
        </w:rPr>
        <w:t xml:space="preserve">lopende meetovereenkomsten per eerstvolgende mogelijkheid op te zeggen </w:t>
      </w:r>
    </w:p>
    <w:p w14:paraId="4E0487F6" w14:textId="77777777" w:rsidR="001009B4" w:rsidRPr="00901BE6" w:rsidRDefault="001009B4" w:rsidP="000C3C95">
      <w:pPr>
        <w:ind w:firstLine="720"/>
        <w:rPr>
          <w:rFonts w:cs="Open Sans"/>
        </w:rPr>
      </w:pPr>
      <w:r w:rsidRPr="00901BE6">
        <w:rPr>
          <w:rFonts w:cs="Open Sans"/>
        </w:rPr>
        <w:t xml:space="preserve">(de huidige dienstverlening zal tegen de huidige condities worden afgenomen </w:t>
      </w:r>
    </w:p>
    <w:p w14:paraId="185F6205" w14:textId="77777777" w:rsidR="000C3C95" w:rsidRDefault="001009B4" w:rsidP="000C3C95">
      <w:pPr>
        <w:tabs>
          <w:tab w:val="left" w:pos="5952"/>
        </w:tabs>
        <w:ind w:firstLine="720"/>
        <w:rPr>
          <w:rFonts w:cs="Open Sans"/>
        </w:rPr>
      </w:pPr>
      <w:r w:rsidRPr="00901BE6">
        <w:rPr>
          <w:rFonts w:cs="Open Sans"/>
        </w:rPr>
        <w:t>tot de eerstvolgende boetevrije switchdatum);</w:t>
      </w:r>
    </w:p>
    <w:p w14:paraId="301136B8" w14:textId="2B0B2E0A" w:rsidR="001009B4" w:rsidRPr="000C3C95" w:rsidRDefault="001009B4" w:rsidP="000C3C95">
      <w:pPr>
        <w:pStyle w:val="Lijstalinea"/>
        <w:numPr>
          <w:ilvl w:val="0"/>
          <w:numId w:val="15"/>
        </w:numPr>
        <w:tabs>
          <w:tab w:val="left" w:pos="5952"/>
        </w:tabs>
        <w:rPr>
          <w:rFonts w:cs="Open Sans"/>
        </w:rPr>
      </w:pPr>
      <w:r w:rsidRPr="000C3C95">
        <w:rPr>
          <w:rFonts w:cs="Open Sans"/>
        </w:rPr>
        <w:t>eventuele afkoopsommen op te vragen indien lopende meetovereenkomsten</w:t>
      </w:r>
    </w:p>
    <w:p w14:paraId="1F6D043E" w14:textId="77777777" w:rsidR="001009B4" w:rsidRPr="00901BE6" w:rsidRDefault="001009B4" w:rsidP="000C3C95">
      <w:pPr>
        <w:ind w:firstLine="720"/>
        <w:rPr>
          <w:rFonts w:cs="Open Sans"/>
        </w:rPr>
      </w:pPr>
      <w:r w:rsidRPr="00901BE6">
        <w:rPr>
          <w:rFonts w:cs="Open Sans"/>
        </w:rPr>
        <w:t>bij het huidige meetbedrijf tussentijds worden opgezegd.</w:t>
      </w:r>
    </w:p>
    <w:p w14:paraId="495CC37C" w14:textId="77777777" w:rsidR="000823EE" w:rsidRDefault="000823EE" w:rsidP="001009B4">
      <w:pPr>
        <w:rPr>
          <w:rFonts w:cs="Open Sans"/>
        </w:rPr>
      </w:pPr>
    </w:p>
    <w:p w14:paraId="0A413795" w14:textId="60557455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Deze volmacht is op elk moment herroepbaar.</w:t>
      </w:r>
    </w:p>
    <w:p w14:paraId="204234E1" w14:textId="77777777" w:rsidR="000C3C95" w:rsidRDefault="000C3C95" w:rsidP="001009B4">
      <w:pPr>
        <w:rPr>
          <w:rFonts w:cs="Open Sans"/>
        </w:rPr>
      </w:pPr>
    </w:p>
    <w:p w14:paraId="02FE16D7" w14:textId="49781ECB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Naam:</w:t>
      </w:r>
    </w:p>
    <w:p w14:paraId="68BEE30F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Functie:</w:t>
      </w:r>
    </w:p>
    <w:p w14:paraId="7E19B60D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>Datum:</w:t>
      </w:r>
    </w:p>
    <w:p w14:paraId="3B6A0E61" w14:textId="77777777" w:rsidR="001009B4" w:rsidRPr="00901BE6" w:rsidRDefault="001009B4" w:rsidP="001009B4">
      <w:pPr>
        <w:rPr>
          <w:rFonts w:cs="Open Sans"/>
        </w:rPr>
      </w:pPr>
      <w:r w:rsidRPr="00901BE6">
        <w:rPr>
          <w:rFonts w:cs="Open Sans"/>
        </w:rPr>
        <w:t xml:space="preserve">Handtekening: </w:t>
      </w:r>
    </w:p>
    <w:p w14:paraId="0BC4020C" w14:textId="1879EC93" w:rsidR="00245F62" w:rsidRDefault="00245F62" w:rsidP="001009B4">
      <w:pPr>
        <w:rPr>
          <w:rFonts w:cs="Open Sans"/>
        </w:rPr>
      </w:pPr>
    </w:p>
    <w:p w14:paraId="2987B29A" w14:textId="1D3E53F5" w:rsidR="006F5741" w:rsidRDefault="006F5741" w:rsidP="001009B4">
      <w:pPr>
        <w:rPr>
          <w:rFonts w:cs="Open Sans"/>
        </w:rPr>
      </w:pPr>
      <w:r>
        <w:rPr>
          <w:rFonts w:cs="Open Sans"/>
        </w:rPr>
        <w:t>Met vriendelijke groet,</w:t>
      </w:r>
    </w:p>
    <w:p w14:paraId="3B0FEA4F" w14:textId="77777777" w:rsidR="006F5741" w:rsidRDefault="006F5741" w:rsidP="001009B4">
      <w:pPr>
        <w:rPr>
          <w:rFonts w:cs="Open Sans"/>
        </w:rPr>
      </w:pPr>
    </w:p>
    <w:p w14:paraId="01B8398C" w14:textId="77777777" w:rsidR="006F5741" w:rsidRDefault="006F5741" w:rsidP="001009B4">
      <w:pPr>
        <w:rPr>
          <w:rFonts w:cs="Open Sans"/>
        </w:rPr>
      </w:pPr>
    </w:p>
    <w:p w14:paraId="59A7231F" w14:textId="77777777" w:rsidR="006F5741" w:rsidRDefault="006F5741" w:rsidP="001009B4">
      <w:pPr>
        <w:rPr>
          <w:rFonts w:cs="Open Sans"/>
        </w:rPr>
      </w:pPr>
    </w:p>
    <w:p w14:paraId="51C7F1D2" w14:textId="11803195" w:rsidR="006F5741" w:rsidRDefault="006F5741" w:rsidP="001009B4">
      <w:pPr>
        <w:rPr>
          <w:rFonts w:cs="Open Sans"/>
        </w:rPr>
      </w:pPr>
      <w:r>
        <w:rPr>
          <w:rFonts w:cs="Open Sans"/>
        </w:rPr>
        <w:t>Medewerker Klantenservice</w:t>
      </w:r>
    </w:p>
    <w:p w14:paraId="01BD3A44" w14:textId="56E07AD1" w:rsidR="003775B2" w:rsidRDefault="006F5741" w:rsidP="006F5741">
      <w:r>
        <w:rPr>
          <w:rFonts w:cs="Open Sans"/>
        </w:rPr>
        <w:t>Fudura B.V.</w:t>
      </w:r>
    </w:p>
    <w:p w14:paraId="5370E578" w14:textId="77777777" w:rsidR="00106C49" w:rsidRDefault="00106C49"/>
    <w:p w14:paraId="2D20113A" w14:textId="77777777" w:rsidR="00106C49" w:rsidRPr="00106C49" w:rsidRDefault="00106C49" w:rsidP="00106C49"/>
    <w:p w14:paraId="4241A660" w14:textId="77777777" w:rsidR="00106C49" w:rsidRPr="00106C49" w:rsidRDefault="00106C49" w:rsidP="00106C49"/>
    <w:p w14:paraId="6B989594" w14:textId="77777777" w:rsidR="00D24085" w:rsidRPr="00106C49" w:rsidRDefault="00D24085" w:rsidP="00106C49"/>
    <w:sectPr w:rsidR="00D24085" w:rsidRPr="00106C49" w:rsidSect="003C476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30F61" w14:textId="77777777" w:rsidR="002C16F2" w:rsidRDefault="002C16F2" w:rsidP="00401592">
      <w:r>
        <w:separator/>
      </w:r>
    </w:p>
  </w:endnote>
  <w:endnote w:type="continuationSeparator" w:id="0">
    <w:p w14:paraId="465250F0" w14:textId="77777777" w:rsidR="002C16F2" w:rsidRDefault="002C16F2" w:rsidP="00401592">
      <w:r>
        <w:continuationSeparator/>
      </w:r>
    </w:p>
  </w:endnote>
  <w:endnote w:type="continuationNotice" w:id="1">
    <w:p w14:paraId="643ED535" w14:textId="77777777" w:rsidR="002C16F2" w:rsidRDefault="002C16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9945B" w14:textId="77777777" w:rsidR="00ED101C" w:rsidRPr="00550D01" w:rsidRDefault="003775B2" w:rsidP="00245F62">
    <w:pPr>
      <w:pStyle w:val="Voettekst"/>
    </w:pPr>
    <w:r>
      <w:rPr>
        <w:noProof/>
      </w:rPr>
      <w:drawing>
        <wp:anchor distT="0" distB="0" distL="0" distR="0" simplePos="0" relativeHeight="251695616" behindDoc="0" locked="0" layoutInCell="1" allowOverlap="1" wp14:anchorId="2D6C1597" wp14:editId="26852058">
          <wp:simplePos x="0" y="0"/>
          <wp:positionH relativeFrom="page">
            <wp:posOffset>322258</wp:posOffset>
          </wp:positionH>
          <wp:positionV relativeFrom="paragraph">
            <wp:posOffset>3810</wp:posOffset>
          </wp:positionV>
          <wp:extent cx="318770" cy="1075690"/>
          <wp:effectExtent l="0" t="0" r="5080" b="0"/>
          <wp:wrapNone/>
          <wp:docPr id="15" name="Afbeelding 15" descr="A green and black rectang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 descr="A green and black rectangle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770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F62">
      <w:rPr>
        <w:noProof/>
      </w:rPr>
      <w:drawing>
        <wp:inline distT="0" distB="0" distL="0" distR="0" wp14:anchorId="5C368551" wp14:editId="32A55ADB">
          <wp:extent cx="2143125" cy="481396"/>
          <wp:effectExtent l="0" t="0" r="0" b="0"/>
          <wp:docPr id="1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596" cy="48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6C49">
      <w:t xml:space="preserve">   </w:t>
    </w:r>
    <w:r w:rsidR="00106C49" w:rsidRPr="00106C49">
      <w:rPr>
        <w:noProof/>
      </w:rPr>
      <w:drawing>
        <wp:inline distT="0" distB="0" distL="0" distR="0" wp14:anchorId="0C9B42A7" wp14:editId="3B58B1E5">
          <wp:extent cx="2467086" cy="384048"/>
          <wp:effectExtent l="0" t="0" r="0" b="0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876" b="28147"/>
                  <a:stretch/>
                </pic:blipFill>
                <pic:spPr bwMode="auto">
                  <a:xfrm>
                    <a:off x="0" y="0"/>
                    <a:ext cx="2467086" cy="3840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21C69">
      <w:tab/>
    </w:r>
    <w:sdt>
      <w:sdtPr>
        <w:id w:val="-486486200"/>
        <w:docPartObj>
          <w:docPartGallery w:val="Page Numbers (Bottom of Page)"/>
          <w:docPartUnique/>
        </w:docPartObj>
      </w:sdtPr>
      <w:sdtEndPr/>
      <w:sdtContent>
        <w:r w:rsidR="00221C69" w:rsidRPr="00106C49">
          <w:rPr>
            <w:color w:val="00B0B2" w:themeColor="background2"/>
          </w:rPr>
          <w:fldChar w:fldCharType="begin"/>
        </w:r>
        <w:r w:rsidR="00221C69" w:rsidRPr="00106C49">
          <w:rPr>
            <w:color w:val="00B0B2" w:themeColor="background2"/>
          </w:rPr>
          <w:instrText>PAGE   \* MERGEFORMAT</w:instrText>
        </w:r>
        <w:r w:rsidR="00221C69" w:rsidRPr="00106C49">
          <w:rPr>
            <w:color w:val="00B0B2" w:themeColor="background2"/>
          </w:rPr>
          <w:fldChar w:fldCharType="separate"/>
        </w:r>
        <w:r w:rsidR="00221C69" w:rsidRPr="00106C49">
          <w:rPr>
            <w:color w:val="00B0B2" w:themeColor="background2"/>
          </w:rPr>
          <w:t>2</w:t>
        </w:r>
        <w:r w:rsidR="00221C69" w:rsidRPr="00106C49">
          <w:rPr>
            <w:color w:val="00B0B2" w:themeColor="background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01F3" w14:textId="77777777" w:rsidR="002C16F2" w:rsidRDefault="002C16F2" w:rsidP="00401592">
      <w:bookmarkStart w:id="0" w:name="_Hlk145502363"/>
      <w:bookmarkEnd w:id="0"/>
      <w:r>
        <w:separator/>
      </w:r>
    </w:p>
  </w:footnote>
  <w:footnote w:type="continuationSeparator" w:id="0">
    <w:p w14:paraId="3A04BE42" w14:textId="77777777" w:rsidR="002C16F2" w:rsidRDefault="002C16F2" w:rsidP="00401592">
      <w:r>
        <w:continuationSeparator/>
      </w:r>
    </w:p>
  </w:footnote>
  <w:footnote w:type="continuationNotice" w:id="1">
    <w:p w14:paraId="22147F41" w14:textId="77777777" w:rsidR="002C16F2" w:rsidRDefault="002C16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5AA8" w14:textId="77777777" w:rsidR="003C4769" w:rsidRDefault="003C476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97664" behindDoc="0" locked="0" layoutInCell="1" allowOverlap="1" wp14:anchorId="68A13BB8" wp14:editId="0C7CDE62">
          <wp:simplePos x="0" y="0"/>
          <wp:positionH relativeFrom="column">
            <wp:posOffset>-790613</wp:posOffset>
          </wp:positionH>
          <wp:positionV relativeFrom="paragraph">
            <wp:posOffset>-299085</wp:posOffset>
          </wp:positionV>
          <wp:extent cx="1924334" cy="656760"/>
          <wp:effectExtent l="0" t="0" r="0" b="0"/>
          <wp:wrapNone/>
          <wp:docPr id="12" name="Afbeelding 12" descr="Afbeelding met Lettertype, Graphics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Lettertype, Graphics, logo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334" cy="65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2"/>
      </v:shape>
    </w:pict>
  </w:numPicBullet>
  <w:abstractNum w:abstractNumId="0" w15:restartNumberingAfterBreak="0">
    <w:nsid w:val="094B2BD7"/>
    <w:multiLevelType w:val="hybridMultilevel"/>
    <w:tmpl w:val="10F03760"/>
    <w:lvl w:ilvl="0" w:tplc="ABA42D5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1856"/>
    <w:multiLevelType w:val="hybridMultilevel"/>
    <w:tmpl w:val="90EE68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464D3"/>
    <w:multiLevelType w:val="hybridMultilevel"/>
    <w:tmpl w:val="DFB23BBA"/>
    <w:lvl w:ilvl="0" w:tplc="CBD08E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B25BD"/>
    <w:multiLevelType w:val="hybridMultilevel"/>
    <w:tmpl w:val="FACE587C"/>
    <w:lvl w:ilvl="0" w:tplc="90F46B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6DF66AB"/>
    <w:multiLevelType w:val="hybridMultilevel"/>
    <w:tmpl w:val="62A23882"/>
    <w:lvl w:ilvl="0" w:tplc="35BE29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34C4"/>
    <w:multiLevelType w:val="hybridMultilevel"/>
    <w:tmpl w:val="EB3E4F7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1110E4"/>
    <w:multiLevelType w:val="hybridMultilevel"/>
    <w:tmpl w:val="78FE3C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54C15"/>
    <w:multiLevelType w:val="multilevel"/>
    <w:tmpl w:val="EF24F392"/>
    <w:lvl w:ilvl="0">
      <w:start w:val="1"/>
      <w:numFmt w:val="decimal"/>
      <w:lvlText w:val="%1."/>
      <w:lvlJc w:val="left"/>
      <w:pPr>
        <w:ind w:left="1594" w:hanging="567"/>
      </w:pPr>
      <w:rPr>
        <w:rFonts w:ascii="Poppins" w:eastAsia="Poppins" w:hAnsi="Poppins" w:cs="Poppins" w:hint="default"/>
        <w:b/>
        <w:bCs/>
        <w:i w:val="0"/>
        <w:iCs w:val="0"/>
        <w:color w:val="05286B"/>
        <w:spacing w:val="0"/>
        <w:w w:val="100"/>
        <w:sz w:val="38"/>
        <w:szCs w:val="3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965" w:hanging="372"/>
      </w:pPr>
      <w:rPr>
        <w:rFonts w:ascii="Open Sans" w:eastAsia="Open Sans" w:hAnsi="Open Sans" w:cs="Open Sans" w:hint="default"/>
        <w:b/>
        <w:bCs/>
        <w:i w:val="0"/>
        <w:iCs w:val="0"/>
        <w:color w:val="00AFB2"/>
        <w:spacing w:val="0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967" w:hanging="37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974" w:hanging="37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981" w:hanging="37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989" w:hanging="37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996" w:hanging="37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003" w:hanging="37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010" w:hanging="372"/>
      </w:pPr>
      <w:rPr>
        <w:rFonts w:hint="default"/>
        <w:lang w:val="nl-NL" w:eastAsia="en-US" w:bidi="ar-SA"/>
      </w:rPr>
    </w:lvl>
  </w:abstractNum>
  <w:abstractNum w:abstractNumId="8" w15:restartNumberingAfterBreak="0">
    <w:nsid w:val="51F3271B"/>
    <w:multiLevelType w:val="multilevel"/>
    <w:tmpl w:val="EF24F392"/>
    <w:lvl w:ilvl="0">
      <w:start w:val="1"/>
      <w:numFmt w:val="decimal"/>
      <w:lvlText w:val="%1."/>
      <w:lvlJc w:val="left"/>
      <w:pPr>
        <w:ind w:left="1594" w:hanging="567"/>
      </w:pPr>
      <w:rPr>
        <w:rFonts w:ascii="Poppins" w:eastAsia="Poppins" w:hAnsi="Poppins" w:cs="Poppins" w:hint="default"/>
        <w:b/>
        <w:bCs/>
        <w:i w:val="0"/>
        <w:iCs w:val="0"/>
        <w:color w:val="05286B"/>
        <w:spacing w:val="0"/>
        <w:w w:val="100"/>
        <w:sz w:val="38"/>
        <w:szCs w:val="3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965" w:hanging="372"/>
      </w:pPr>
      <w:rPr>
        <w:rFonts w:ascii="Open Sans" w:eastAsia="Open Sans" w:hAnsi="Open Sans" w:cs="Open Sans" w:hint="default"/>
        <w:b/>
        <w:bCs/>
        <w:i w:val="0"/>
        <w:iCs w:val="0"/>
        <w:color w:val="00AFB2"/>
        <w:spacing w:val="0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967" w:hanging="37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974" w:hanging="37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981" w:hanging="37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989" w:hanging="37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996" w:hanging="37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003" w:hanging="37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010" w:hanging="372"/>
      </w:pPr>
      <w:rPr>
        <w:rFonts w:hint="default"/>
        <w:lang w:val="nl-NL" w:eastAsia="en-US" w:bidi="ar-SA"/>
      </w:rPr>
    </w:lvl>
  </w:abstractNum>
  <w:abstractNum w:abstractNumId="9" w15:restartNumberingAfterBreak="0">
    <w:nsid w:val="58806941"/>
    <w:multiLevelType w:val="hybridMultilevel"/>
    <w:tmpl w:val="6BF6273A"/>
    <w:lvl w:ilvl="0" w:tplc="041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1024A94"/>
    <w:multiLevelType w:val="hybridMultilevel"/>
    <w:tmpl w:val="856AC624"/>
    <w:lvl w:ilvl="0" w:tplc="0376F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F6B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0E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EED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C4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E3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2CD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946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203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1C7B63"/>
    <w:multiLevelType w:val="hybridMultilevel"/>
    <w:tmpl w:val="B02880D8"/>
    <w:lvl w:ilvl="0" w:tplc="ABA42D5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01BF1"/>
    <w:multiLevelType w:val="hybridMultilevel"/>
    <w:tmpl w:val="8EE6A7DA"/>
    <w:lvl w:ilvl="0" w:tplc="D67AA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772D1"/>
    <w:multiLevelType w:val="hybridMultilevel"/>
    <w:tmpl w:val="08B209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179B5"/>
    <w:multiLevelType w:val="hybridMultilevel"/>
    <w:tmpl w:val="E1F64D24"/>
    <w:lvl w:ilvl="0" w:tplc="35BE29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9076">
    <w:abstractNumId w:val="3"/>
  </w:num>
  <w:num w:numId="2" w16cid:durableId="669790740">
    <w:abstractNumId w:val="2"/>
  </w:num>
  <w:num w:numId="3" w16cid:durableId="582491027">
    <w:abstractNumId w:val="7"/>
  </w:num>
  <w:num w:numId="4" w16cid:durableId="380401073">
    <w:abstractNumId w:val="8"/>
  </w:num>
  <w:num w:numId="5" w16cid:durableId="271983311">
    <w:abstractNumId w:val="10"/>
  </w:num>
  <w:num w:numId="6" w16cid:durableId="803738475">
    <w:abstractNumId w:val="5"/>
  </w:num>
  <w:num w:numId="7" w16cid:durableId="709964549">
    <w:abstractNumId w:val="13"/>
  </w:num>
  <w:num w:numId="8" w16cid:durableId="1833059840">
    <w:abstractNumId w:val="4"/>
  </w:num>
  <w:num w:numId="9" w16cid:durableId="633096161">
    <w:abstractNumId w:val="12"/>
  </w:num>
  <w:num w:numId="10" w16cid:durableId="2057465825">
    <w:abstractNumId w:val="0"/>
  </w:num>
  <w:num w:numId="11" w16cid:durableId="1838232438">
    <w:abstractNumId w:val="11"/>
  </w:num>
  <w:num w:numId="12" w16cid:durableId="883367630">
    <w:abstractNumId w:val="14"/>
  </w:num>
  <w:num w:numId="13" w16cid:durableId="715859868">
    <w:abstractNumId w:val="9"/>
  </w:num>
  <w:num w:numId="14" w16cid:durableId="1263075644">
    <w:abstractNumId w:val="1"/>
  </w:num>
  <w:num w:numId="15" w16cid:durableId="1357774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B4"/>
    <w:rsid w:val="000823EE"/>
    <w:rsid w:val="0008455C"/>
    <w:rsid w:val="000947C6"/>
    <w:rsid w:val="00095D46"/>
    <w:rsid w:val="000969CC"/>
    <w:rsid w:val="000C3C95"/>
    <w:rsid w:val="000D2B5B"/>
    <w:rsid w:val="000D3DA3"/>
    <w:rsid w:val="000F256C"/>
    <w:rsid w:val="000F458B"/>
    <w:rsid w:val="001009B4"/>
    <w:rsid w:val="001046C1"/>
    <w:rsid w:val="00106C49"/>
    <w:rsid w:val="00124719"/>
    <w:rsid w:val="00150FA7"/>
    <w:rsid w:val="00162724"/>
    <w:rsid w:val="00172326"/>
    <w:rsid w:val="001B4977"/>
    <w:rsid w:val="001C5970"/>
    <w:rsid w:val="001E54B1"/>
    <w:rsid w:val="00221C69"/>
    <w:rsid w:val="00236282"/>
    <w:rsid w:val="0024158D"/>
    <w:rsid w:val="00242112"/>
    <w:rsid w:val="00245F62"/>
    <w:rsid w:val="00266901"/>
    <w:rsid w:val="002B2E4B"/>
    <w:rsid w:val="002B4A6A"/>
    <w:rsid w:val="002C16F2"/>
    <w:rsid w:val="002D0A13"/>
    <w:rsid w:val="002F1559"/>
    <w:rsid w:val="0030154A"/>
    <w:rsid w:val="0031305D"/>
    <w:rsid w:val="00332834"/>
    <w:rsid w:val="003435BF"/>
    <w:rsid w:val="0036027F"/>
    <w:rsid w:val="0037664D"/>
    <w:rsid w:val="003775B2"/>
    <w:rsid w:val="003C4769"/>
    <w:rsid w:val="00401592"/>
    <w:rsid w:val="00424A80"/>
    <w:rsid w:val="004328EB"/>
    <w:rsid w:val="00432C45"/>
    <w:rsid w:val="00441DBC"/>
    <w:rsid w:val="0044626C"/>
    <w:rsid w:val="004526C0"/>
    <w:rsid w:val="00460C79"/>
    <w:rsid w:val="004A5934"/>
    <w:rsid w:val="004B42FC"/>
    <w:rsid w:val="004D676D"/>
    <w:rsid w:val="00535434"/>
    <w:rsid w:val="00550D01"/>
    <w:rsid w:val="0055129C"/>
    <w:rsid w:val="0057275A"/>
    <w:rsid w:val="00580D3A"/>
    <w:rsid w:val="005D3456"/>
    <w:rsid w:val="005E227B"/>
    <w:rsid w:val="00606BFC"/>
    <w:rsid w:val="00623B5F"/>
    <w:rsid w:val="006353D7"/>
    <w:rsid w:val="006A431D"/>
    <w:rsid w:val="006F5741"/>
    <w:rsid w:val="00711995"/>
    <w:rsid w:val="0074079F"/>
    <w:rsid w:val="00741A32"/>
    <w:rsid w:val="007B050A"/>
    <w:rsid w:val="00800EF0"/>
    <w:rsid w:val="008015A8"/>
    <w:rsid w:val="00801E19"/>
    <w:rsid w:val="00802ED0"/>
    <w:rsid w:val="00844306"/>
    <w:rsid w:val="00865772"/>
    <w:rsid w:val="0086756F"/>
    <w:rsid w:val="008A4706"/>
    <w:rsid w:val="008D5CEF"/>
    <w:rsid w:val="008D6FF2"/>
    <w:rsid w:val="00901BE6"/>
    <w:rsid w:val="0093397E"/>
    <w:rsid w:val="00935E8D"/>
    <w:rsid w:val="00956750"/>
    <w:rsid w:val="00973084"/>
    <w:rsid w:val="009D0EEA"/>
    <w:rsid w:val="009D3936"/>
    <w:rsid w:val="009D3F1B"/>
    <w:rsid w:val="00A2045D"/>
    <w:rsid w:val="00A33A46"/>
    <w:rsid w:val="00A66196"/>
    <w:rsid w:val="00A67B60"/>
    <w:rsid w:val="00A74923"/>
    <w:rsid w:val="00A76885"/>
    <w:rsid w:val="00A92947"/>
    <w:rsid w:val="00AA47F8"/>
    <w:rsid w:val="00AA566A"/>
    <w:rsid w:val="00B13FF6"/>
    <w:rsid w:val="00B53A13"/>
    <w:rsid w:val="00BB1B54"/>
    <w:rsid w:val="00BC7173"/>
    <w:rsid w:val="00C46E08"/>
    <w:rsid w:val="00CA0BEF"/>
    <w:rsid w:val="00CB1FEC"/>
    <w:rsid w:val="00CD619A"/>
    <w:rsid w:val="00CF4566"/>
    <w:rsid w:val="00D16176"/>
    <w:rsid w:val="00D24085"/>
    <w:rsid w:val="00D953ED"/>
    <w:rsid w:val="00DF0B82"/>
    <w:rsid w:val="00E058DB"/>
    <w:rsid w:val="00E364A3"/>
    <w:rsid w:val="00E4672B"/>
    <w:rsid w:val="00E6200E"/>
    <w:rsid w:val="00E93236"/>
    <w:rsid w:val="00E94F01"/>
    <w:rsid w:val="00EA470A"/>
    <w:rsid w:val="00ED101C"/>
    <w:rsid w:val="00ED660A"/>
    <w:rsid w:val="00EE487C"/>
    <w:rsid w:val="00F00C2C"/>
    <w:rsid w:val="00F62459"/>
    <w:rsid w:val="00FC02E9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FD3E635"/>
  <w15:chartTrackingRefBased/>
  <w15:docId w15:val="{A3E5367B-CE71-4564-894E-B3F8A55A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6901"/>
    <w:rPr>
      <w:rFonts w:ascii="Open Sans" w:hAnsi="Open Sans"/>
      <w:color w:val="05286B" w:themeColor="accent1"/>
      <w:sz w:val="22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66901"/>
    <w:pPr>
      <w:keepNext/>
      <w:keepLines/>
      <w:spacing w:before="240"/>
      <w:outlineLvl w:val="0"/>
    </w:pPr>
    <w:rPr>
      <w:rFonts w:ascii="Poppins" w:eastAsiaTheme="majorEastAsia" w:hAnsi="Poppins" w:cstheme="majorBidi"/>
      <w:b/>
      <w:color w:val="05286B" w:themeColor="background1"/>
      <w:sz w:val="48"/>
      <w:szCs w:val="32"/>
    </w:rPr>
  </w:style>
  <w:style w:type="paragraph" w:styleId="Kop2">
    <w:name w:val="heading 2"/>
    <w:basedOn w:val="Standaard"/>
    <w:link w:val="Kop2Char"/>
    <w:autoRedefine/>
    <w:uiPriority w:val="9"/>
    <w:unhideWhenUsed/>
    <w:qFormat/>
    <w:rsid w:val="00266901"/>
    <w:pPr>
      <w:widowControl w:val="0"/>
      <w:autoSpaceDE w:val="0"/>
      <w:autoSpaceDN w:val="0"/>
      <w:spacing w:before="62"/>
      <w:ind w:left="567" w:hanging="567"/>
      <w:outlineLvl w:val="1"/>
    </w:pPr>
    <w:rPr>
      <w:rFonts w:ascii="Poppins" w:eastAsia="Poppins" w:hAnsi="Poppins" w:cs="Poppins"/>
      <w:b/>
      <w:bCs/>
      <w:color w:val="00B0B2" w:themeColor="accent2"/>
      <w:kern w:val="0"/>
      <w:sz w:val="36"/>
      <w:szCs w:val="38"/>
      <w14:ligatures w14:val="none"/>
    </w:rPr>
  </w:style>
  <w:style w:type="paragraph" w:styleId="Kop3">
    <w:name w:val="heading 3"/>
    <w:basedOn w:val="Kop1"/>
    <w:next w:val="Standaard"/>
    <w:link w:val="Kop3Char"/>
    <w:autoRedefine/>
    <w:uiPriority w:val="9"/>
    <w:unhideWhenUsed/>
    <w:qFormat/>
    <w:rsid w:val="00EA470A"/>
    <w:pPr>
      <w:spacing w:before="40"/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159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1592"/>
  </w:style>
  <w:style w:type="paragraph" w:styleId="Voettekst">
    <w:name w:val="footer"/>
    <w:basedOn w:val="Standaard"/>
    <w:link w:val="VoettekstChar"/>
    <w:uiPriority w:val="99"/>
    <w:unhideWhenUsed/>
    <w:rsid w:val="0040159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1592"/>
  </w:style>
  <w:style w:type="paragraph" w:styleId="Lijstalinea">
    <w:name w:val="List Paragraph"/>
    <w:basedOn w:val="Standaard"/>
    <w:uiPriority w:val="1"/>
    <w:qFormat/>
    <w:rsid w:val="0044626C"/>
    <w:pPr>
      <w:ind w:left="720"/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ED101C"/>
  </w:style>
  <w:style w:type="paragraph" w:styleId="Plattetekst">
    <w:name w:val="Body Text"/>
    <w:basedOn w:val="Standaard"/>
    <w:link w:val="PlattetekstChar"/>
    <w:uiPriority w:val="1"/>
    <w:qFormat/>
    <w:rsid w:val="00ED101C"/>
    <w:pPr>
      <w:widowControl w:val="0"/>
      <w:autoSpaceDE w:val="0"/>
      <w:autoSpaceDN w:val="0"/>
    </w:pPr>
    <w:rPr>
      <w:rFonts w:eastAsia="Open Sans" w:cs="Open Sans"/>
      <w:kern w:val="0"/>
      <w:sz w:val="2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D101C"/>
    <w:rPr>
      <w:rFonts w:ascii="Open Sans" w:eastAsia="Open Sans" w:hAnsi="Open Sans" w:cs="Open Sans"/>
      <w:kern w:val="0"/>
      <w:sz w:val="20"/>
      <w:szCs w:val="20"/>
      <w:lang w:val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266901"/>
    <w:rPr>
      <w:rFonts w:ascii="Poppins" w:eastAsia="Poppins" w:hAnsi="Poppins" w:cs="Poppins"/>
      <w:b/>
      <w:bCs/>
      <w:color w:val="00B0B2" w:themeColor="accent2"/>
      <w:kern w:val="0"/>
      <w:sz w:val="36"/>
      <w:szCs w:val="38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266901"/>
    <w:pPr>
      <w:widowControl w:val="0"/>
      <w:autoSpaceDE w:val="0"/>
      <w:autoSpaceDN w:val="0"/>
    </w:pPr>
    <w:rPr>
      <w:rFonts w:eastAsia="Open Sans" w:cs="Open Sans"/>
      <w:i/>
      <w:color w:val="00B0B2" w:themeColor="background2"/>
      <w:kern w:val="0"/>
      <w:sz w:val="18"/>
      <w:szCs w:val="22"/>
      <w14:ligatures w14:val="none"/>
    </w:rPr>
  </w:style>
  <w:style w:type="table" w:styleId="Tabelraster">
    <w:name w:val="Table Grid"/>
    <w:basedOn w:val="Standaardtabel"/>
    <w:uiPriority w:val="59"/>
    <w:rsid w:val="00ED1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35BF"/>
    <w:rPr>
      <w:color w:val="808080"/>
    </w:rPr>
  </w:style>
  <w:style w:type="paragraph" w:styleId="Geenafstand">
    <w:name w:val="No Spacing"/>
    <w:uiPriority w:val="1"/>
    <w:qFormat/>
    <w:rsid w:val="00266901"/>
    <w:rPr>
      <w:rFonts w:ascii="Open Sans" w:hAnsi="Open Sans"/>
      <w:color w:val="05286B" w:themeColor="accent1"/>
      <w:sz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221C69"/>
    <w:pPr>
      <w:contextualSpacing/>
    </w:pPr>
    <w:rPr>
      <w:rFonts w:ascii="Poppins" w:eastAsiaTheme="majorEastAsia" w:hAnsi="Poppins" w:cstheme="majorBidi"/>
      <w:b/>
      <w:bCs/>
      <w:color w:val="FFFFFF" w:themeColor="text1"/>
      <w:spacing w:val="-10"/>
      <w:kern w:val="28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1C69"/>
    <w:rPr>
      <w:rFonts w:ascii="Poppins" w:eastAsiaTheme="majorEastAsia" w:hAnsi="Poppins" w:cstheme="majorBidi"/>
      <w:b/>
      <w:bCs/>
      <w:color w:val="FFFFFF" w:themeColor="text1"/>
      <w:spacing w:val="-10"/>
      <w:kern w:val="28"/>
      <w:sz w:val="96"/>
      <w:szCs w:val="56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266901"/>
    <w:rPr>
      <w:rFonts w:ascii="Poppins" w:eastAsiaTheme="majorEastAsia" w:hAnsi="Poppins" w:cstheme="majorBidi"/>
      <w:b/>
      <w:color w:val="05286B" w:themeColor="background1"/>
      <w:sz w:val="48"/>
      <w:szCs w:val="32"/>
    </w:rPr>
  </w:style>
  <w:style w:type="paragraph" w:styleId="Ondertitel">
    <w:name w:val="Subtitle"/>
    <w:basedOn w:val="Kop2"/>
    <w:next w:val="Standaard"/>
    <w:link w:val="OndertitelChar"/>
    <w:autoRedefine/>
    <w:uiPriority w:val="11"/>
    <w:qFormat/>
    <w:rsid w:val="00221C69"/>
    <w:pPr>
      <w:numPr>
        <w:ilvl w:val="1"/>
      </w:numPr>
      <w:spacing w:after="160"/>
      <w:ind w:left="567" w:hanging="567"/>
    </w:pPr>
    <w:rPr>
      <w:rFonts w:ascii="Open Sans" w:eastAsiaTheme="minorEastAsia" w:hAnsi="Open Sans"/>
      <w:b w:val="0"/>
      <w:color w:val="FFFFFF" w:themeColor="text1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470A"/>
    <w:rPr>
      <w:rFonts w:ascii="Open Sans" w:eastAsiaTheme="minorEastAsia" w:hAnsi="Open Sans" w:cs="Poppins"/>
      <w:bCs/>
      <w:color w:val="FFFFFF" w:themeColor="text1"/>
      <w:spacing w:val="15"/>
      <w:kern w:val="0"/>
      <w:sz w:val="36"/>
      <w:szCs w:val="22"/>
      <w:lang w:val="nl-NL"/>
      <w14:ligatures w14:val="none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221C69"/>
    <w:pPr>
      <w:spacing w:before="200" w:after="160"/>
      <w:ind w:left="864" w:right="864"/>
      <w:jc w:val="center"/>
    </w:pPr>
    <w:rPr>
      <w:i/>
      <w:iCs/>
      <w:color w:val="00B0B2" w:themeColor="accent2"/>
    </w:rPr>
  </w:style>
  <w:style w:type="character" w:customStyle="1" w:styleId="Kop3Char">
    <w:name w:val="Kop 3 Char"/>
    <w:basedOn w:val="Standaardalinea-lettertype"/>
    <w:link w:val="Kop3"/>
    <w:uiPriority w:val="9"/>
    <w:rsid w:val="00EA470A"/>
    <w:rPr>
      <w:rFonts w:ascii="Poppins" w:eastAsiaTheme="majorEastAsia" w:hAnsi="Poppins" w:cstheme="majorBidi"/>
      <w:b/>
      <w:color w:val="05286B" w:themeColor="background1"/>
      <w:sz w:val="28"/>
      <w:szCs w:val="32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221C69"/>
    <w:rPr>
      <w:rFonts w:ascii="Open Sans" w:hAnsi="Open Sans"/>
      <w:i/>
      <w:iCs/>
      <w:color w:val="00B0B2" w:themeColor="accent2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0A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0A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0A13"/>
    <w:rPr>
      <w:rFonts w:ascii="Open Sans" w:hAnsi="Open Sans"/>
      <w:color w:val="05286B" w:themeColor="accen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0A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0A13"/>
    <w:rPr>
      <w:rFonts w:ascii="Open Sans" w:hAnsi="Open Sans"/>
      <w:b/>
      <w:bCs/>
      <w:color w:val="05286B" w:themeColor="accent1"/>
      <w:sz w:val="20"/>
      <w:szCs w:val="20"/>
    </w:rPr>
  </w:style>
  <w:style w:type="character" w:customStyle="1" w:styleId="Referentiegegevens">
    <w:name w:val="Referentiegegevens"/>
    <w:basedOn w:val="Standaardalinea-lettertype"/>
    <w:uiPriority w:val="1"/>
    <w:qFormat/>
    <w:rsid w:val="00245F62"/>
    <w:rPr>
      <w:rFonts w:ascii="Open Sans" w:hAnsi="Open Sans" w:cs="Arial"/>
      <w:sz w:val="18"/>
    </w:rPr>
  </w:style>
  <w:style w:type="character" w:customStyle="1" w:styleId="Rubricering">
    <w:name w:val="Rubricering"/>
    <w:basedOn w:val="Standaardalinea-lettertype"/>
    <w:uiPriority w:val="1"/>
    <w:qFormat/>
    <w:rsid w:val="003C4769"/>
    <w:rPr>
      <w:rFonts w:ascii="Open Sans" w:hAnsi="Open Sans" w:cs="Arial"/>
      <w:b/>
      <w:caps w:val="0"/>
      <w:smallCaps w:val="0"/>
      <w:sz w:val="22"/>
    </w:rPr>
  </w:style>
  <w:style w:type="character" w:customStyle="1" w:styleId="Adressering">
    <w:name w:val="Adressering"/>
    <w:basedOn w:val="Standaardalinea-lettertype"/>
    <w:uiPriority w:val="1"/>
    <w:qFormat/>
    <w:rsid w:val="00245F62"/>
    <w:rPr>
      <w:rFonts w:ascii="Open Sans" w:hAnsi="Open Sans" w:cs="Arial"/>
      <w:sz w:val="20"/>
    </w:rPr>
  </w:style>
  <w:style w:type="paragraph" w:customStyle="1" w:styleId="Brieftekst">
    <w:name w:val="Brieftekst"/>
    <w:basedOn w:val="Standaard"/>
    <w:qFormat/>
    <w:rsid w:val="003C4769"/>
    <w:pPr>
      <w:spacing w:line="280" w:lineRule="exact"/>
      <w:jc w:val="right"/>
    </w:pPr>
    <w:rPr>
      <w:rFonts w:cs="Arial"/>
      <w:color w:val="05286B" w:themeColor="background1"/>
      <w:kern w:val="20"/>
      <w:szCs w:val="22"/>
      <w14:ligatures w14:val="none"/>
    </w:rPr>
  </w:style>
  <w:style w:type="paragraph" w:customStyle="1" w:styleId="OndertekeningGroet">
    <w:name w:val="OndertekeningGroet"/>
    <w:basedOn w:val="Standaard"/>
    <w:next w:val="Standaard"/>
    <w:qFormat/>
    <w:rsid w:val="00245F62"/>
    <w:pPr>
      <w:framePr w:hSpace="142" w:wrap="around" w:vAnchor="text" w:hAnchor="margin" w:y="1"/>
      <w:tabs>
        <w:tab w:val="left" w:pos="989"/>
      </w:tabs>
      <w:spacing w:after="100" w:afterAutospacing="1" w:line="1200" w:lineRule="auto"/>
      <w:contextualSpacing/>
    </w:pPr>
    <w:rPr>
      <w:rFonts w:cs="Arial"/>
      <w:color w:val="05286B" w:themeColor="background1"/>
      <w:kern w:val="0"/>
      <w:szCs w:val="22"/>
      <w14:ligatures w14:val="none"/>
    </w:rPr>
  </w:style>
  <w:style w:type="paragraph" w:customStyle="1" w:styleId="OndertekenaarFuncieEnAfdeling">
    <w:name w:val="OndertekenaarFuncieEnAfdeling"/>
    <w:basedOn w:val="Standaard"/>
    <w:autoRedefine/>
    <w:qFormat/>
    <w:rsid w:val="00245F62"/>
    <w:pPr>
      <w:spacing w:line="280" w:lineRule="exact"/>
    </w:pPr>
    <w:rPr>
      <w:rFonts w:cs="Arial"/>
      <w:color w:val="05286B" w:themeColor="background1"/>
      <w:kern w:val="0"/>
      <w:szCs w:val="20"/>
      <w14:ligatures w14:val="none"/>
    </w:rPr>
  </w:style>
  <w:style w:type="character" w:customStyle="1" w:styleId="SignOffItems">
    <w:name w:val="SignOff Items"/>
    <w:basedOn w:val="Standaardalinea-lettertype"/>
    <w:uiPriority w:val="1"/>
    <w:rsid w:val="00245F62"/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9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uduraoffice.sharepoint.com/sites/templates/Templates/Brief%20Zwo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09AB0526BC4085BBCD9E9D1D693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156357-A74B-4F1B-AE28-2F2067D86C1D}"/>
      </w:docPartPr>
      <w:docPartBody>
        <w:p w:rsidR="00850EAC" w:rsidRDefault="00850EAC">
          <w:pPr>
            <w:pStyle w:val="5D09AB0526BC4085BBCD9E9D1D693CFA"/>
          </w:pPr>
          <w:r w:rsidRPr="00E72BE0">
            <w:rPr>
              <w:rStyle w:val="Tekstvantijdelijkeaanduiding"/>
            </w:rPr>
            <w:t>invullen</w:t>
          </w:r>
        </w:p>
      </w:docPartBody>
    </w:docPart>
    <w:docPart>
      <w:docPartPr>
        <w:name w:val="B273386ABCCC43EC908F092DCC1DB0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F47706-4DC1-4BC9-8473-1DF9311F3E55}"/>
      </w:docPartPr>
      <w:docPartBody>
        <w:p w:rsidR="00850EAC" w:rsidRDefault="00850EAC">
          <w:pPr>
            <w:pStyle w:val="B273386ABCCC43EC908F092DCC1DB075"/>
          </w:pPr>
          <w:r w:rsidRPr="00E72BE0">
            <w:rPr>
              <w:rStyle w:val="Tekstvantijdelijkeaanduiding"/>
            </w:rPr>
            <w:t>Datum brief</w:t>
          </w:r>
        </w:p>
      </w:docPartBody>
    </w:docPart>
    <w:docPart>
      <w:docPartPr>
        <w:name w:val="936ABB9981A24EB4AA2DB95E271C27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380FB1-8867-4A44-A911-84EE5C7BC7E3}"/>
      </w:docPartPr>
      <w:docPartBody>
        <w:p w:rsidR="00850EAC" w:rsidRDefault="00850EAC">
          <w:pPr>
            <w:pStyle w:val="936ABB9981A24EB4AA2DB95E271C2719"/>
          </w:pPr>
          <w:r w:rsidRPr="008C3BB1">
            <w:rPr>
              <w:rStyle w:val="Rubricering"/>
            </w:rPr>
            <w:t>Kies een item.</w:t>
          </w:r>
        </w:p>
      </w:docPartBody>
    </w:docPart>
    <w:docPart>
      <w:docPartPr>
        <w:name w:val="190B81D9E3CD49DD9A039254309806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D27245-A513-4137-B9B2-C37DC7F4145B}"/>
      </w:docPartPr>
      <w:docPartBody>
        <w:p w:rsidR="00850EAC" w:rsidRDefault="00850EAC">
          <w:pPr>
            <w:pStyle w:val="190B81D9E3CD49DD9A03925430980623"/>
          </w:pPr>
          <w:r w:rsidRPr="00E72BE0">
            <w:rPr>
              <w:rStyle w:val="Tekstvantijdelijkeaanduiding"/>
            </w:rPr>
            <w:t>Onderwerp</w:t>
          </w:r>
        </w:p>
      </w:docPartBody>
    </w:docPart>
    <w:docPart>
      <w:docPartPr>
        <w:name w:val="29D860D1115743009531252F8983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937CCF-727F-4EB0-8606-CD8673AA00E5}"/>
      </w:docPartPr>
      <w:docPartBody>
        <w:p w:rsidR="00850EAC" w:rsidRDefault="00850EAC">
          <w:pPr>
            <w:pStyle w:val="29D860D1115743009531252F89836E9F"/>
          </w:pPr>
          <w:r w:rsidRPr="001E7C7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AC"/>
    <w:rsid w:val="0085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rFonts w:ascii="Arial" w:hAnsi="Arial" w:cs="Arial"/>
      <w:color w:val="808080"/>
    </w:rPr>
  </w:style>
  <w:style w:type="paragraph" w:customStyle="1" w:styleId="5D09AB0526BC4085BBCD9E9D1D693CFA">
    <w:name w:val="5D09AB0526BC4085BBCD9E9D1D693CFA"/>
  </w:style>
  <w:style w:type="paragraph" w:customStyle="1" w:styleId="B273386ABCCC43EC908F092DCC1DB075">
    <w:name w:val="B273386ABCCC43EC908F092DCC1DB075"/>
  </w:style>
  <w:style w:type="character" w:customStyle="1" w:styleId="Rubricering">
    <w:name w:val="Rubricering"/>
    <w:basedOn w:val="Standaardalinea-lettertype"/>
    <w:uiPriority w:val="1"/>
    <w:qFormat/>
    <w:rPr>
      <w:rFonts w:ascii="Verdana" w:hAnsi="Verdana"/>
      <w:caps/>
      <w:smallCaps w:val="0"/>
      <w:sz w:val="16"/>
    </w:rPr>
  </w:style>
  <w:style w:type="paragraph" w:customStyle="1" w:styleId="936ABB9981A24EB4AA2DB95E271C2719">
    <w:name w:val="936ABB9981A24EB4AA2DB95E271C2719"/>
  </w:style>
  <w:style w:type="paragraph" w:customStyle="1" w:styleId="190B81D9E3CD49DD9A03925430980623">
    <w:name w:val="190B81D9E3CD49DD9A03925430980623"/>
  </w:style>
  <w:style w:type="paragraph" w:customStyle="1" w:styleId="29D860D1115743009531252F89836E9F">
    <w:name w:val="29D860D1115743009531252F89836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owerPoint Huisstijl">
      <a:dk1>
        <a:srgbClr val="FFFFFF"/>
      </a:dk1>
      <a:lt1>
        <a:srgbClr val="05286B"/>
      </a:lt1>
      <a:dk2>
        <a:srgbClr val="FFBE00"/>
      </a:dk2>
      <a:lt2>
        <a:srgbClr val="00B0B2"/>
      </a:lt2>
      <a:accent1>
        <a:srgbClr val="05286B"/>
      </a:accent1>
      <a:accent2>
        <a:srgbClr val="00B0B2"/>
      </a:accent2>
      <a:accent3>
        <a:srgbClr val="FFF5B9"/>
      </a:accent3>
      <a:accent4>
        <a:srgbClr val="733828"/>
      </a:accent4>
      <a:accent5>
        <a:srgbClr val="BCCCEA"/>
      </a:accent5>
      <a:accent6>
        <a:srgbClr val="E3F7F7"/>
      </a:accent6>
      <a:hlink>
        <a:srgbClr val="FFF5B9"/>
      </a:hlink>
      <a:folHlink>
        <a:srgbClr val="0528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xmaandenzonderreview xmlns="80217319-f2c0-45be-82e8-7e2bc609da82">12</Maxmaandenzonderreview>
    <Eigenaar xmlns="80217319-f2c0-45be-82e8-7e2bc609da82">
      <UserInfo>
        <DisplayName>Renate Oosterhof</DisplayName>
        <AccountId>12</AccountId>
        <AccountType/>
      </UserInfo>
    </Eigenaar>
    <Onderdelen xmlns="80217319-f2c0-45be-82e8-7e2bc609da82" xsi:nil="true"/>
    <OpIRISpagina xmlns="80217319-f2c0-45be-82e8-7e2bc609da82">false</OpIRISpagina>
    <lcf76f155ced4ddcb4097134ff3c332f xmlns="80217319-f2c0-45be-82e8-7e2bc609da82">
      <Terms xmlns="http://schemas.microsoft.com/office/infopath/2007/PartnerControls"/>
    </lcf76f155ced4ddcb4097134ff3c332f>
    <TaxCatchAll xmlns="9e43c391-cdd7-487f-9b27-fade82e936c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4E5C8C2540B4DAEA39101A0EE6AD2" ma:contentTypeVersion="16" ma:contentTypeDescription="Een nieuw document maken." ma:contentTypeScope="" ma:versionID="47bd481b2fd2cc13233c9dab611ac9e5">
  <xsd:schema xmlns:xsd="http://www.w3.org/2001/XMLSchema" xmlns:xs="http://www.w3.org/2001/XMLSchema" xmlns:p="http://schemas.microsoft.com/office/2006/metadata/properties" xmlns:ns2="80217319-f2c0-45be-82e8-7e2bc609da82" xmlns:ns3="9e43c391-cdd7-487f-9b27-fade82e936ce" targetNamespace="http://schemas.microsoft.com/office/2006/metadata/properties" ma:root="true" ma:fieldsID="8aac4164f5267b680400e1680bc64048" ns2:_="" ns3:_="">
    <xsd:import namespace="80217319-f2c0-45be-82e8-7e2bc609da82"/>
    <xsd:import namespace="9e43c391-cdd7-487f-9b27-fade82e936ce"/>
    <xsd:element name="properties">
      <xsd:complexType>
        <xsd:sequence>
          <xsd:element name="documentManagement">
            <xsd:complexType>
              <xsd:all>
                <xsd:element ref="ns2:Eigenaar"/>
                <xsd:element ref="ns2:Maxmaandenzonderreview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Onderdelen" minOccurs="0"/>
                <xsd:element ref="ns2:OpIRISpagi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17319-f2c0-45be-82e8-7e2bc609da82" elementFormDefault="qualified">
    <xsd:import namespace="http://schemas.microsoft.com/office/2006/documentManagement/types"/>
    <xsd:import namespace="http://schemas.microsoft.com/office/infopath/2007/PartnerControls"/>
    <xsd:element name="Eigenaar" ma:index="8" ma:displayName="Eigenaar" ma:format="Dropdown" ma:list="UserInfo" ma:SharePointGroup="0" ma:internalName="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xmaandenzonderreview" ma:index="9" ma:displayName="Max maanden zonder review" ma:decimals="0" ma:default="12" ma:format="Dropdown" ma:internalName="Maxmaandenzonderreview" ma:percentage="FALSE">
      <xsd:simpleType>
        <xsd:restriction base="dms:Number">
          <xsd:maxInclusive value="36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ede4d4d-c4a1-448b-84e8-50658c019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nderdelen" ma:index="21" nillable="true" ma:displayName="Onderdelen" ma:format="Dropdown" ma:internalName="Onderdelen">
      <xsd:simpleType>
        <xsd:restriction base="dms:Text">
          <xsd:maxLength value="255"/>
        </xsd:restriction>
      </xsd:simpleType>
    </xsd:element>
    <xsd:element name="OpIRISpagina" ma:index="22" nillable="true" ma:displayName="Op IRIS pagina" ma:default="0" ma:description="Ja als deze WI gepost is op de betreffende IRIS pagina" ma:format="Dropdown" ma:internalName="OpIRISpagi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3c391-cdd7-487f-9b27-fade82e936c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c3ab710-9c7d-4a7f-b70a-c50b8d5f4989}" ma:internalName="TaxCatchAll" ma:showField="CatchAllData" ma:web="9e43c391-cdd7-487f-9b27-fade82e936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BD6E6-981F-433D-BA78-F140F38F5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14E00D-B0C3-4779-A040-5BCC83F1D0CA}"/>
</file>

<file path=customXml/itemProps3.xml><?xml version="1.0" encoding="utf-8"?>
<ds:datastoreItem xmlns:ds="http://schemas.openxmlformats.org/officeDocument/2006/customXml" ds:itemID="{20F2FD53-4E76-0148-98CB-0BC9D7E658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72AD99-A07E-4686-A860-F9A48A88E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Brief%20Zwolle</Template>
  <TotalTime>5</TotalTime>
  <Pages>2</Pages>
  <Words>203</Words>
  <Characters>1121</Characters>
  <Application>Microsoft Office Word</Application>
  <DocSecurity>4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Kappers-Wardenaar, Symone</dc:creator>
  <cp:keywords/>
  <dc:description/>
  <cp:lastModifiedBy>Oosterhof, Renate</cp:lastModifiedBy>
  <cp:revision>2</cp:revision>
  <dcterms:created xsi:type="dcterms:W3CDTF">2023-12-04T10:43:00Z</dcterms:created>
  <dcterms:modified xsi:type="dcterms:W3CDTF">2023-12-04T10:43:00Z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0x010100F9B4E5C8C2540B4DAEA39101A0EE6AD2</vt:lpwstr>
  </property>
  <property fmtid="{D5CDD505-2E9C-101B-9397-08002B2CF9AE}" pid="3" name="MediaServiceImageTags">
    <vt:lpwstr/>
  </property>
  <property fmtid="{D5CDD505-2E9C-101B-9397-08002B2CF9AE}" pid="4" name="Order">
    <vt:r8>3600</vt:r8>
  </property>
  <property fmtid="{D5CDD505-2E9C-101B-9397-08002B2CF9AE}" pid="5" name="Versie">
    <vt:lpwstr>1.1</vt:lpwstr>
  </property>
  <property fmtid="{D5CDD505-2E9C-101B-9397-08002B2CF9AE}" pid="6" name="Documentnummer">
    <vt:lpwstr>0.6</vt:lpwstr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ocumenttype">
    <vt:lpwstr>&lt; Maak keuze &gt;</vt:lpwstr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